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Pr="005B3B40" w:rsidR="005B3B40" w:rsidP="005B3B40" w:rsidRDefault="005B3B40">
            <w:pPr>
              <w:ind w:firstLine="708"/>
              <w:jc w:val="both"/>
              <w:rPr>
                <w:rFonts w:ascii="Calibri" w:hAnsi="Calibri" w:eastAsia="Times New Roman" w:cs="Calibri"/>
                <w:snapToGrid w:val="0"/>
                <w:lang w:eastAsia="tr-TR"/>
              </w:rPr>
            </w:pP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 xml:space="preserve">Aşağıda bilgileri verilen birimimiz personelinin </w:t>
            </w:r>
            <w:r w:rsidRPr="005B3B40">
              <w:rPr>
                <w:rFonts w:ascii="Calibri" w:hAnsi="Calibri" w:eastAsia="Times New Roman" w:cs="Calibri"/>
                <w:b/>
                <w:snapToGrid w:val="0"/>
                <w:lang w:eastAsia="tr-TR"/>
              </w:rPr>
              <w:t>‘Web Yönetim Sistemi’</w:t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 xml:space="preserve"> nde birimimiz adına gerekli işlemleri yapabilmesi için yetkilendirmesinin yapılması uygun görülmüştür.</w:t>
            </w:r>
          </w:p>
          <w:p w:rsidRPr="005B3B40" w:rsidR="005B3B40" w:rsidP="005B3B40" w:rsidRDefault="005B3B40">
            <w:pPr>
              <w:ind w:firstLine="708"/>
              <w:jc w:val="both"/>
              <w:rPr>
                <w:rFonts w:ascii="Calibri" w:hAnsi="Calibri" w:eastAsia="Times New Roman" w:cs="Calibri"/>
                <w:snapToGrid w:val="0"/>
                <w:lang w:eastAsia="tr-TR"/>
              </w:rPr>
            </w:pPr>
          </w:p>
          <w:p w:rsidRPr="005B3B40" w:rsidR="005B3B40" w:rsidP="005B3B40" w:rsidRDefault="005B3B40">
            <w:pPr>
              <w:ind w:firstLine="708"/>
              <w:jc w:val="both"/>
              <w:rPr>
                <w:rFonts w:ascii="Calibri" w:hAnsi="Calibri" w:eastAsia="Times New Roman" w:cs="Calibri"/>
                <w:snapToGrid w:val="0"/>
                <w:lang w:eastAsia="tr-TR"/>
              </w:rPr>
            </w:pP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>Kişiye tanımlanan yetki ile yapılacak iş ve işlemlerden kişinin kendisi ve birim amiri sorumludur. Bu sorumluluğu okuduğunu, kabul ve taahhüt etmiştir.</w:t>
            </w:r>
            <w:bookmarkStart w:name="_GoBack" w:id="0"/>
            <w:bookmarkEnd w:id="0"/>
          </w:p>
          <w:p w:rsidRPr="005B3B40" w:rsidR="005B3B40" w:rsidP="005B3B40" w:rsidRDefault="005B3B40">
            <w:pPr>
              <w:ind w:firstLine="708"/>
              <w:jc w:val="center"/>
              <w:rPr>
                <w:rFonts w:ascii="Calibri" w:hAnsi="Calibri" w:eastAsia="Times New Roman" w:cs="Calibri"/>
                <w:b/>
                <w:snapToGrid w:val="0"/>
                <w:lang w:eastAsia="tr-TR"/>
              </w:rPr>
            </w:pP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</w:r>
            <w:r w:rsidRPr="005B3B40">
              <w:rPr>
                <w:rFonts w:ascii="Calibri" w:hAnsi="Calibri" w:eastAsia="Times New Roman" w:cs="Calibri"/>
                <w:snapToGrid w:val="0"/>
                <w:lang w:eastAsia="tr-TR"/>
              </w:rPr>
              <w:tab/>
              <w:t xml:space="preserve">       </w:t>
            </w:r>
            <w:r w:rsidRPr="005B3B40">
              <w:rPr>
                <w:rFonts w:ascii="Calibri" w:hAnsi="Calibri" w:eastAsia="Times New Roman" w:cs="Calibri"/>
                <w:b/>
                <w:snapToGrid w:val="0"/>
                <w:lang w:eastAsia="tr-TR"/>
              </w:rPr>
              <w:t>Onay</w:t>
            </w:r>
          </w:p>
          <w:p w:rsidRPr="005B3B40" w:rsidR="005B3B40" w:rsidP="005B3B40" w:rsidRDefault="005B3B40">
            <w:pPr>
              <w:jc w:val="both"/>
              <w:rPr>
                <w:rFonts w:ascii="Calibri" w:hAnsi="Calibri" w:eastAsia="Times New Roman" w:cs="Calibri"/>
                <w:snapToGrid w:val="0"/>
                <w:lang w:eastAsia="tr-TR"/>
              </w:rPr>
            </w:pPr>
          </w:p>
          <w:tbl>
            <w:tblPr>
              <w:tblW w:w="5103" w:type="dxa"/>
              <w:tblInd w:w="41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202"/>
              <w:gridCol w:w="2860"/>
            </w:tblGrid>
            <w:tr w:rsidRPr="005B3B40" w:rsidR="005B3B40" w:rsidTr="00040A70">
              <w:trPr>
                <w:trHeight w:val="300"/>
              </w:trPr>
              <w:tc>
                <w:tcPr>
                  <w:tcW w:w="5103" w:type="dxa"/>
                  <w:gridSpan w:val="3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Birim Yöneticisi</w:t>
                  </w: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2041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Adı Soyadı</w:t>
                  </w:r>
                </w:p>
              </w:tc>
              <w:tc>
                <w:tcPr>
                  <w:tcW w:w="202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860" w:type="dxa"/>
                  <w:tcBorders>
                    <w:bottom w:val="dotted" w:color="auto" w:sz="4" w:space="0"/>
                  </w:tcBorders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2041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Unvanı</w:t>
                  </w:r>
                </w:p>
              </w:tc>
              <w:tc>
                <w:tcPr>
                  <w:tcW w:w="202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860" w:type="dxa"/>
                  <w:tcBorders>
                    <w:top w:val="dotted" w:color="auto" w:sz="4" w:space="0"/>
                    <w:bottom w:val="dotted" w:color="auto" w:sz="4" w:space="0"/>
                  </w:tcBorders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2041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Görevi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860" w:type="dxa"/>
                  <w:tcBorders>
                    <w:top w:val="dotted" w:color="auto" w:sz="4" w:space="0"/>
                    <w:bottom w:val="dotted" w:color="auto" w:sz="4" w:space="0"/>
                  </w:tcBorders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2041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Birimi</w:t>
                  </w:r>
                </w:p>
              </w:tc>
              <w:tc>
                <w:tcPr>
                  <w:tcW w:w="202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860" w:type="dxa"/>
                  <w:tcBorders>
                    <w:top w:val="dotted" w:color="auto" w:sz="4" w:space="0"/>
                    <w:bottom w:val="dotted" w:color="auto" w:sz="4" w:space="0"/>
                  </w:tcBorders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2041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Tarih</w:t>
                  </w:r>
                </w:p>
              </w:tc>
              <w:tc>
                <w:tcPr>
                  <w:tcW w:w="202" w:type="dxa"/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860" w:type="dxa"/>
                  <w:tcBorders>
                    <w:top w:val="dotted" w:color="auto" w:sz="4" w:space="0"/>
                    <w:bottom w:val="dotted" w:color="auto" w:sz="4" w:space="0"/>
                  </w:tcBorders>
                  <w:noWrap/>
                  <w:vAlign w:val="bottom"/>
                  <w:hideMark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</w:tr>
          </w:tbl>
          <w:p w:rsidRPr="005B3B40" w:rsidR="005B3B40" w:rsidP="005B3B40" w:rsidRDefault="005B3B40">
            <w:pPr>
              <w:jc w:val="right"/>
              <w:rPr>
                <w:rFonts w:ascii="Calibri" w:hAnsi="Calibri" w:eastAsia="Times New Roman" w:cs="Calibri"/>
                <w:snapToGrid w:val="0"/>
                <w:lang w:eastAsia="tr-TR"/>
              </w:rPr>
            </w:pPr>
          </w:p>
          <w:tbl>
            <w:tblPr>
              <w:tblW w:w="8789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202"/>
              <w:gridCol w:w="2933"/>
              <w:gridCol w:w="1826"/>
            </w:tblGrid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Yetkilendirme Yapılacak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933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Birim (Web Sayfası)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933" w:type="dxa"/>
                  <w:tcBorders>
                    <w:bottom w:val="dotted" w:color="auto" w:sz="4" w:space="0"/>
                  </w:tcBorders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tcBorders>
                    <w:bottom w:val="dotted" w:color="auto" w:sz="4" w:space="0"/>
                  </w:tcBorders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  <w:t xml:space="preserve">  </w:t>
                  </w: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 xml:space="preserve">.trabzon.edu.tr    </w:t>
                  </w: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933" w:type="dxa"/>
                  <w:tcBorders>
                    <w:bottom w:val="dotted" w:color="auto" w:sz="4" w:space="0"/>
                  </w:tcBorders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tcBorders>
                    <w:bottom w:val="dotted" w:color="auto" w:sz="4" w:space="0"/>
                  </w:tcBorders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4759" w:type="dxa"/>
                  <w:gridSpan w:val="2"/>
                  <w:vMerge w:val="restart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4759" w:type="dxa"/>
                  <w:gridSpan w:val="2"/>
                  <w:vMerge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4759" w:type="dxa"/>
                  <w:gridSpan w:val="2"/>
                  <w:vMerge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</w:p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 xml:space="preserve">Yetkilendirme Yapılacak Personel </w:t>
                  </w:r>
                </w:p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Adı Soyadı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933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Görev Unvanı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933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Telefon Numarası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933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</w:tr>
            <w:tr w:rsidRPr="005B3B40" w:rsidR="005B3B40" w:rsidTr="00040A70">
              <w:trPr>
                <w:trHeight w:val="300"/>
              </w:trPr>
              <w:tc>
                <w:tcPr>
                  <w:tcW w:w="3828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E-Posta Adresi</w:t>
                  </w:r>
                </w:p>
              </w:tc>
              <w:tc>
                <w:tcPr>
                  <w:tcW w:w="202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snapToGrid w:val="0"/>
                      <w:lang w:eastAsia="tr-TR"/>
                    </w:rPr>
                    <w:t>:</w:t>
                  </w:r>
                </w:p>
              </w:tc>
              <w:tc>
                <w:tcPr>
                  <w:tcW w:w="2933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Cs/>
                      <w:snapToGrid w:val="0"/>
                      <w:lang w:eastAsia="tr-TR"/>
                    </w:rPr>
                  </w:pPr>
                </w:p>
              </w:tc>
              <w:tc>
                <w:tcPr>
                  <w:tcW w:w="1826" w:type="dxa"/>
                  <w:noWrap/>
                  <w:vAlign w:val="bottom"/>
                </w:tcPr>
                <w:p w:rsidRPr="005B3B40" w:rsidR="005B3B40" w:rsidP="005B3B40" w:rsidRDefault="005B3B40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</w:pPr>
                  <w:r w:rsidRPr="005B3B40">
                    <w:rPr>
                      <w:rFonts w:ascii="Calibri" w:hAnsi="Calibri" w:eastAsia="Times New Roman" w:cs="Calibri"/>
                      <w:b/>
                      <w:bCs/>
                      <w:snapToGrid w:val="0"/>
                      <w:lang w:eastAsia="tr-TR"/>
                    </w:rPr>
                    <w:t>@trabzon.edu.tr</w:t>
                  </w:r>
                </w:p>
              </w:tc>
            </w:tr>
          </w:tbl>
          <w:p w:rsidRPr="005B3B40" w:rsidR="005B3B40" w:rsidP="005B3B40" w:rsidRDefault="005B3B40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b/>
                <w:bCs/>
                <w:color w:val="000000"/>
              </w:rPr>
            </w:pPr>
          </w:p>
          <w:p w:rsidRPr="005B3B40" w:rsidR="005B3B40" w:rsidP="005B3B40" w:rsidRDefault="005B3B40">
            <w:pPr>
              <w:autoSpaceDE w:val="0"/>
              <w:autoSpaceDN w:val="0"/>
              <w:adjustRightInd w:val="0"/>
              <w:rPr>
                <w:rFonts w:ascii="Calibri" w:hAnsi="Calibri" w:eastAsia="Calibri" w:cs="Calibri"/>
                <w:b/>
                <w:bCs/>
                <w:color w:val="000000"/>
              </w:rPr>
            </w:pPr>
          </w:p>
          <w:p w:rsidRPr="005B3B40" w:rsidR="005B3B40" w:rsidP="005B3B40" w:rsidRDefault="005B3B4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 w:eastAsia="Times New Roman" w:cs="Calibri"/>
                <w:color w:val="000000"/>
              </w:rPr>
            </w:pPr>
            <w:r w:rsidRPr="005B3B40">
              <w:rPr>
                <w:rFonts w:ascii="Calibri" w:hAnsi="Calibri" w:eastAsia="Times New Roman" w:cs="Calibri"/>
                <w:color w:val="000000"/>
              </w:rPr>
              <w:t xml:space="preserve">Yetki tanımlanan kişi yetkilendirdiği web sayfası ile ilgili güncelleme ve düzenleme işlemlerini trabzon.edu.tr/Admin/Home/Index adresinden giriş yaparak gerçekleştirir. Yönetim Sisteminde kullanılan kullanıcı adı ve parola üniversitemiz Übys’ ye giriş için kullanılan kullanıcı adı ve parolasıdır.  </w:t>
            </w:r>
          </w:p>
          <w:p w:rsidRPr="005B3B40" w:rsidR="005B3B40" w:rsidP="005B3B40" w:rsidRDefault="005B3B4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 w:eastAsia="Times New Roman" w:cs="Calibri"/>
                <w:color w:val="000000"/>
              </w:rPr>
            </w:pPr>
            <w:r w:rsidRPr="005B3B40">
              <w:rPr>
                <w:rFonts w:ascii="Calibri" w:hAnsi="Calibri" w:eastAsia="Times New Roman" w:cs="Calibri"/>
                <w:color w:val="000000"/>
              </w:rPr>
              <w:t xml:space="preserve">Kurumdan ayrılan Web Yönetim Sistemi Yetkilisinin Bilgi İşlem Daire Başkanlığına bildirilmesi gerekmektedir. </w:t>
            </w:r>
          </w:p>
          <w:p w:rsidRPr="005B3B40" w:rsidR="005B3B40" w:rsidP="005B3B40" w:rsidRDefault="005B3B4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 w:eastAsia="Times New Roman" w:cs="Calibri"/>
                <w:color w:val="000000"/>
              </w:rPr>
            </w:pPr>
            <w:r w:rsidRPr="005B3B40">
              <w:rPr>
                <w:rFonts w:ascii="Calibri" w:hAnsi="Calibri" w:eastAsia="Times New Roman" w:cs="Calibri"/>
                <w:color w:val="000000"/>
              </w:rPr>
              <w:t>Web Yönetim Sistemiyle ilgili tüm sorumluluk kullanıcıya ve birim amirine aittir.</w:t>
            </w:r>
          </w:p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45d5ea0e9c1245bd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0A4" w:rsidRDefault="00C170A4" w:rsidP="00BD3F84">
      <w:pPr>
        <w:spacing w:after="0" w:line="240" w:lineRule="auto"/>
      </w:pPr>
      <w:r>
        <w:separator/>
      </w:r>
    </w:p>
  </w:endnote>
  <w:endnote w:type="continuationSeparator" w:id="0">
    <w:p w:rsidR="00C170A4" w:rsidRDefault="00C170A4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0A4" w:rsidRDefault="00C170A4" w:rsidP="00BD3F84">
      <w:pPr>
        <w:spacing w:after="0" w:line="240" w:lineRule="auto"/>
      </w:pPr>
      <w:r>
        <w:separator/>
      </w:r>
    </w:p>
  </w:footnote>
  <w:footnote w:type="continuationSeparator" w:id="0">
    <w:p w:rsidR="00C170A4" w:rsidRDefault="00C170A4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Bilgi İşlem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WEB YÖNETİM SİSTEMİ YETKİLENDİRME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KYS-FR/DB‐BID/03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5B3B40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5B3B40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D20CF"/>
    <w:multiLevelType w:val="hybridMultilevel"/>
    <w:tmpl w:val="B9F2F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40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B3B40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170A4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5d5ea0e9c1245b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84B8-DCB5-49B9-93C4-CCAC2C1B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 Yönetim Sistemi Yetkilendirme Formu.dotx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2026-07-01T12:49:00Z</dcterms:created>
  <dcterms:modified xsi:type="dcterms:W3CDTF">2026-07-01T12:52:00Z</dcterms:modified>
</cp:coreProperties>
</file>