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p w:rsidRPr="00F735FE" w:rsidR="00E813EF" w:rsidP="00E813EF" w:rsidRDefault="00E813E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</w:t>
            </w:r>
            <w:r w:rsidRPr="00F735FE">
              <w:rPr>
                <w:rFonts w:cstheme="minorHAnsi"/>
              </w:rPr>
              <w:t xml:space="preserve">Aşağıda bilgileri verilen birimimiz personelinin </w:t>
            </w:r>
            <w:r w:rsidRPr="00F735FE">
              <w:rPr>
                <w:rFonts w:cstheme="minorHAnsi"/>
                <w:b/>
              </w:rPr>
              <w:t>‘Elektronik Belge Yönetim Sistemi’</w:t>
            </w:r>
            <w:r w:rsidRPr="00F735FE">
              <w:rPr>
                <w:rFonts w:cstheme="minorHAnsi"/>
              </w:rPr>
              <w:t xml:space="preserve"> için gerekli yetkilendirmesinin yapılması uygun görülmüştür.</w:t>
            </w:r>
          </w:p>
          <w:p w:rsidR="007676F0" w:rsidP="007676F0" w:rsidRDefault="00E813E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F735FE">
              <w:rPr>
                <w:rFonts w:cstheme="minorHAnsi"/>
              </w:rPr>
              <w:t>Yetkisi ile yapılacak iş ve işlemlerden kişinin kendisi sorumludur. Bu sorumluluğu okuduğunu, kabul ve taahhüt etmiştir.</w:t>
            </w:r>
          </w:p>
          <w:p w:rsidRPr="00F735FE" w:rsidR="00E813EF" w:rsidP="007676F0" w:rsidRDefault="007676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                                                                             </w:t>
            </w:r>
            <w:r w:rsidRPr="00F735FE" w:rsidR="00E813EF">
              <w:rPr>
                <w:rFonts w:cstheme="minorHAnsi"/>
                <w:b/>
              </w:rPr>
              <w:t>Onay</w:t>
            </w:r>
          </w:p>
          <w:tbl>
            <w:tblPr>
              <w:tblW w:w="8865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60"/>
              <w:gridCol w:w="238"/>
              <w:gridCol w:w="39"/>
              <w:gridCol w:w="1952"/>
              <w:gridCol w:w="238"/>
              <w:gridCol w:w="578"/>
              <w:gridCol w:w="1989"/>
              <w:gridCol w:w="171"/>
            </w:tblGrid>
            <w:tr w:rsidRPr="00F735FE" w:rsidR="00E813EF" w:rsidTr="007676F0">
              <w:trPr>
                <w:gridBefore w:val="3"/>
                <w:wBefore w:w="3937" w:type="dxa"/>
                <w:trHeight w:val="123"/>
              </w:trPr>
              <w:tc>
                <w:tcPr>
                  <w:tcW w:w="4928" w:type="dxa"/>
                  <w:gridSpan w:val="5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Birim Yöneticisi</w:t>
                  </w:r>
                </w:p>
              </w:tc>
            </w:tr>
            <w:tr w:rsidRPr="00F735FE" w:rsidR="00E813EF" w:rsidTr="007676F0">
              <w:trPr>
                <w:gridBefore w:val="3"/>
                <w:wBefore w:w="3937" w:type="dxa"/>
                <w:trHeight w:val="123"/>
              </w:trPr>
              <w:tc>
                <w:tcPr>
                  <w:tcW w:w="1952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Adı Soyadı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737" w:type="dxa"/>
                  <w:gridSpan w:val="3"/>
                  <w:tcBorders>
                    <w:bottom w:val="dotted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</w:tr>
            <w:tr w:rsidRPr="00F735FE" w:rsidR="00E813EF" w:rsidTr="007676F0">
              <w:trPr>
                <w:gridBefore w:val="3"/>
                <w:wBefore w:w="3937" w:type="dxa"/>
                <w:trHeight w:val="123"/>
              </w:trPr>
              <w:tc>
                <w:tcPr>
                  <w:tcW w:w="1952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U</w:t>
                  </w:r>
                  <w:r>
                    <w:rPr>
                      <w:rFonts w:cstheme="minorHAnsi"/>
                      <w:b/>
                      <w:bCs/>
                    </w:rPr>
                    <w:t>nvan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737" w:type="dxa"/>
                  <w:gridSpan w:val="3"/>
                  <w:tcBorders>
                    <w:top w:val="dotted" w:color="auto" w:sz="4" w:space="0"/>
                    <w:bottom w:val="dotted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</w:tr>
            <w:tr w:rsidRPr="00F735FE" w:rsidR="00E813EF" w:rsidTr="007676F0">
              <w:trPr>
                <w:gridBefore w:val="3"/>
                <w:wBefore w:w="3937" w:type="dxa"/>
                <w:trHeight w:val="123"/>
              </w:trPr>
              <w:tc>
                <w:tcPr>
                  <w:tcW w:w="1952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Görevi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737" w:type="dxa"/>
                  <w:gridSpan w:val="3"/>
                  <w:tcBorders>
                    <w:top w:val="dotted" w:color="auto" w:sz="4" w:space="0"/>
                    <w:bottom w:val="dotted" w:color="auto" w:sz="4" w:space="0"/>
                  </w:tcBorders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</w:tr>
            <w:tr w:rsidRPr="00F735FE" w:rsidR="00E813EF" w:rsidTr="007676F0">
              <w:trPr>
                <w:gridBefore w:val="3"/>
                <w:wBefore w:w="3937" w:type="dxa"/>
                <w:trHeight w:val="123"/>
              </w:trPr>
              <w:tc>
                <w:tcPr>
                  <w:tcW w:w="1952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Birimi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737" w:type="dxa"/>
                  <w:gridSpan w:val="3"/>
                  <w:tcBorders>
                    <w:top w:val="dotted" w:color="auto" w:sz="4" w:space="0"/>
                    <w:bottom w:val="dotted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</w:tr>
            <w:tr w:rsidRPr="00F735FE" w:rsidR="00E813EF" w:rsidTr="007676F0">
              <w:trPr>
                <w:gridBefore w:val="3"/>
                <w:wBefore w:w="3937" w:type="dxa"/>
                <w:trHeight w:val="219"/>
              </w:trPr>
              <w:tc>
                <w:tcPr>
                  <w:tcW w:w="1952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Tarih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737" w:type="dxa"/>
                  <w:gridSpan w:val="3"/>
                  <w:tcBorders>
                    <w:top w:val="dotted" w:color="auto" w:sz="4" w:space="0"/>
                    <w:bottom w:val="dotted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="007676F0" w:rsidP="00E813EF" w:rsidRDefault="007676F0">
                  <w:pPr>
                    <w:rPr>
                      <w:rFonts w:cstheme="minorHAnsi"/>
                      <w:b/>
                      <w:bCs/>
                    </w:rPr>
                  </w:pPr>
                </w:p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Birim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807" w:type="dxa"/>
                  <w:gridSpan w:val="4"/>
                  <w:tcBorders>
                    <w:bottom w:val="dotted" w:color="auto" w:sz="4" w:space="0"/>
                  </w:tcBorders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tcBorders>
                    <w:bottom w:val="dotted" w:color="auto" w:sz="4" w:space="0"/>
                  </w:tcBorders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  <w:r w:rsidRPr="00F735FE">
                    <w:rPr>
                      <w:rFonts w:cstheme="minorHAnsi"/>
                      <w:bCs/>
                    </w:rPr>
                    <w:t xml:space="preserve">      </w:t>
                  </w: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807" w:type="dxa"/>
                  <w:gridSpan w:val="4"/>
                  <w:tcBorders>
                    <w:bottom w:val="dotted" w:color="auto" w:sz="4" w:space="0"/>
                  </w:tcBorders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tcBorders>
                    <w:bottom w:val="dotted" w:color="auto" w:sz="4" w:space="0"/>
                  </w:tcBorders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İmza Unvanı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807" w:type="dxa"/>
                  <w:gridSpan w:val="4"/>
                  <w:tcBorders>
                    <w:bottom w:val="dotted" w:color="auto" w:sz="4" w:space="0"/>
                  </w:tcBorders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tcBorders>
                    <w:bottom w:val="dotted" w:color="auto" w:sz="4" w:space="0"/>
                  </w:tcBorders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Talep Edilen Rol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4796" w:type="dxa"/>
                  <w:gridSpan w:val="5"/>
                  <w:vMerge w:val="restart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spacing w:line="276" w:lineRule="auto"/>
                    <w:rPr>
                      <w:rFonts w:cstheme="minorHAnsi"/>
                      <w:bCs/>
                    </w:rPr>
                  </w:pPr>
                  <w:r w:rsidRPr="00F735FE">
                    <w:rPr>
                      <w:rFonts w:cstheme="minorHAnsi"/>
                      <w:bCs/>
                    </w:rPr>
                    <w:t>⃝</w:t>
                  </w:r>
                  <w:r>
                    <w:rPr>
                      <w:rFonts w:cstheme="minorHAnsi"/>
                      <w:bCs/>
                    </w:rPr>
                    <w:t xml:space="preserve">  </w:t>
                  </w:r>
                  <w:r>
                    <w:rPr>
                      <w:rFonts w:cstheme="minorHAnsi"/>
                      <w:b/>
                      <w:bCs/>
                    </w:rPr>
                    <w:t>Belge Kayıt</w:t>
                  </w:r>
                </w:p>
                <w:p w:rsidRPr="00F735FE" w:rsidR="00E813EF" w:rsidP="00E813EF" w:rsidRDefault="00E813EF">
                  <w:pPr>
                    <w:spacing w:line="276" w:lineRule="auto"/>
                    <w:rPr>
                      <w:rFonts w:cstheme="minorHAnsi"/>
                      <w:bCs/>
                    </w:rPr>
                  </w:pPr>
                  <w:r w:rsidRPr="00F735FE">
                    <w:rPr>
                      <w:rFonts w:cstheme="minorHAnsi"/>
                      <w:bCs/>
                    </w:rPr>
                    <w:t>⃝</w:t>
                  </w:r>
                  <w:r>
                    <w:rPr>
                      <w:rFonts w:cstheme="minorHAnsi"/>
                      <w:bCs/>
                    </w:rPr>
                    <w:t xml:space="preserve">  </w:t>
                  </w:r>
                  <w:r>
                    <w:rPr>
                      <w:rFonts w:cstheme="minorHAnsi"/>
                      <w:b/>
                      <w:bCs/>
                    </w:rPr>
                    <w:t>İşlem Yap</w:t>
                  </w:r>
                </w:p>
                <w:p w:rsidRPr="00F735FE" w:rsidR="00E813EF" w:rsidP="00E813EF" w:rsidRDefault="00E813EF">
                  <w:pPr>
                    <w:spacing w:line="276" w:lineRule="auto"/>
                    <w:rPr>
                      <w:rFonts w:cstheme="minorHAnsi"/>
                      <w:bCs/>
                    </w:rPr>
                  </w:pPr>
                  <w:r w:rsidRPr="00F735FE">
                    <w:rPr>
                      <w:rFonts w:cstheme="minorHAnsi"/>
                      <w:bCs/>
                    </w:rPr>
                    <w:t>⃝</w:t>
                  </w:r>
                  <w:r>
                    <w:rPr>
                      <w:rFonts w:cstheme="minorHAnsi"/>
                      <w:bCs/>
                    </w:rPr>
                    <w:t xml:space="preserve">  </w:t>
                  </w:r>
                  <w:r w:rsidRPr="00F735FE">
                    <w:rPr>
                      <w:rFonts w:cstheme="minorHAnsi"/>
                      <w:b/>
                      <w:bCs/>
                    </w:rPr>
                    <w:t>Keps</w:t>
                  </w:r>
                </w:p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 xml:space="preserve">   </w:t>
                  </w: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48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4796" w:type="dxa"/>
                  <w:gridSpan w:val="5"/>
                  <w:vMerge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4796" w:type="dxa"/>
                  <w:gridSpan w:val="5"/>
                  <w:vMerge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4796" w:type="dxa"/>
                  <w:gridSpan w:val="5"/>
                  <w:vMerge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Y</w:t>
                  </w:r>
                  <w:r w:rsidRPr="00F735FE">
                    <w:rPr>
                      <w:rFonts w:cstheme="minorHAnsi"/>
                      <w:b/>
                      <w:bCs/>
                    </w:rPr>
                    <w:t xml:space="preserve">etkilendirme Yapılacak Personel </w:t>
                  </w:r>
                </w:p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Adı Soyadı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807" w:type="dxa"/>
                  <w:gridSpan w:val="4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Görev Unvanı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807" w:type="dxa"/>
                  <w:gridSpan w:val="4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Sicil Numarası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807" w:type="dxa"/>
                  <w:gridSpan w:val="4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123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TC Kimlik Numarası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807" w:type="dxa"/>
                  <w:gridSpan w:val="4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Pr="00F735FE" w:rsidR="00E813EF" w:rsidTr="007676F0">
              <w:trPr>
                <w:gridAfter w:val="1"/>
                <w:wAfter w:w="171" w:type="dxa"/>
                <w:trHeight w:val="32"/>
              </w:trPr>
              <w:tc>
                <w:tcPr>
                  <w:tcW w:w="3660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E-Posta Adresi</w:t>
                  </w:r>
                </w:p>
              </w:tc>
              <w:tc>
                <w:tcPr>
                  <w:tcW w:w="238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</w:rPr>
                  </w:pPr>
                  <w:r w:rsidRPr="00F735FE"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2807" w:type="dxa"/>
                  <w:gridSpan w:val="4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989" w:type="dxa"/>
                  <w:shd w:val="clear" w:color="auto" w:fill="auto"/>
                  <w:noWrap/>
                  <w:vAlign w:val="bottom"/>
                </w:tcPr>
                <w:p w:rsidRPr="00F735FE" w:rsidR="00E813EF" w:rsidP="00E813EF" w:rsidRDefault="00E813EF">
                  <w:pPr>
                    <w:rPr>
                      <w:rFonts w:cstheme="minorHAnsi"/>
                      <w:b/>
                      <w:bCs/>
                    </w:rPr>
                  </w:pPr>
                  <w:r w:rsidRPr="00F735FE">
                    <w:rPr>
                      <w:rFonts w:cstheme="minorHAnsi"/>
                      <w:b/>
                      <w:bCs/>
                    </w:rPr>
                    <w:t>@trabzon.edu.tr</w:t>
                  </w:r>
                </w:p>
              </w:tc>
            </w:tr>
          </w:tbl>
          <w:p w:rsidRPr="007676F0" w:rsidR="007676F0" w:rsidP="007676F0" w:rsidRDefault="007676F0">
            <w:pPr>
              <w:pStyle w:val="Defaul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676F0" w:rsidP="007676F0" w:rsidRDefault="007676F0">
            <w:pPr>
              <w:pStyle w:val="Defaul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735FE" w:rsidR="00E813EF" w:rsidP="00E813EF" w:rsidRDefault="00E813EF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_GoBack" w:id="0"/>
            <w:bookmarkEnd w:id="0"/>
            <w:r w:rsidRPr="00F735F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Parolalar, bilgi güvenliği gereğince hassasiyetle korunmalıdır. </w:t>
            </w:r>
          </w:p>
          <w:p w:rsidRPr="00F735FE" w:rsidR="00E813EF" w:rsidP="00E813EF" w:rsidRDefault="00E813EF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735FE">
              <w:rPr>
                <w:rFonts w:asciiTheme="minorHAnsi" w:hAnsiTheme="minorHAnsi" w:cstheme="minorHAnsi"/>
                <w:sz w:val="22"/>
                <w:szCs w:val="22"/>
              </w:rPr>
              <w:t xml:space="preserve">Elektronik Belge Yönetim Sisteminde kullanılan kullanıcı adı ve parola üniversitemiz e-posta adresinizin kullanıcı adı ve parolasıdır.  </w:t>
            </w:r>
          </w:p>
          <w:p w:rsidRPr="00F735FE" w:rsidR="00E813EF" w:rsidP="00E813EF" w:rsidRDefault="00E813EF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735FE">
              <w:rPr>
                <w:rFonts w:asciiTheme="minorHAnsi" w:hAnsiTheme="minorHAnsi" w:cstheme="minorHAnsi"/>
                <w:sz w:val="22"/>
                <w:szCs w:val="22"/>
              </w:rPr>
              <w:t xml:space="preserve">Kurumdan ayrılan Elektronik Belge Yönetim Sistemi Yetkilisinin Bilgi İşlem Daire Başkanlığına bildirilmesi gerekmektedir. </w:t>
            </w:r>
          </w:p>
          <w:p w:rsidRPr="00F735FE" w:rsidR="00E813EF" w:rsidP="00E813EF" w:rsidRDefault="00E813EF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735FE">
              <w:rPr>
                <w:rFonts w:asciiTheme="minorHAnsi" w:hAnsiTheme="minorHAnsi" w:cstheme="minorHAnsi"/>
                <w:sz w:val="22"/>
                <w:szCs w:val="22"/>
              </w:rPr>
              <w:t>Elektronik Belge Yönetim Sistemiyle ilgili tüm sorumluluk kullanıcıya aittir.</w:t>
            </w:r>
          </w:p>
          <w:p w:rsidRPr="00F735FE" w:rsidR="00E813EF" w:rsidP="00E813EF" w:rsidRDefault="00E813EF">
            <w:pPr>
              <w:spacing w:line="276" w:lineRule="auto"/>
              <w:rPr>
                <w:rFonts w:cstheme="minorHAnsi"/>
                <w:b/>
              </w:rPr>
            </w:pPr>
          </w:p>
          <w:p w:rsidR="00E813EF" w:rsidP="00E813EF" w:rsidRDefault="00E813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/>
                <w:color w:val="FF0000"/>
              </w:rPr>
              <w:t>Belge Kayıt</w:t>
            </w:r>
            <w:r w:rsidRPr="00F735FE">
              <w:rPr>
                <w:rFonts w:cstheme="minorHAnsi"/>
                <w:b/>
                <w:color w:val="FF0000"/>
              </w:rPr>
              <w:t>:</w:t>
            </w:r>
            <w:r>
              <w:rPr>
                <w:rFonts w:cstheme="minorHAnsi"/>
                <w:b/>
                <w:color w:val="FF0000"/>
              </w:rPr>
              <w:t xml:space="preserve"> </w:t>
            </w:r>
            <w:r w:rsidRPr="00F735FE">
              <w:rPr>
                <w:rFonts w:cstheme="minorHAnsi"/>
              </w:rPr>
              <w:t xml:space="preserve"> </w:t>
            </w:r>
            <w:r w:rsidRPr="0056390B">
              <w:rPr>
                <w:rFonts w:cstheme="minorHAnsi"/>
              </w:rPr>
              <w:t>Sadece kendisine gelen belgeyi g</w:t>
            </w:r>
            <w:r w:rsidRPr="0056390B">
              <w:rPr>
                <w:rFonts w:hint="eastAsia" w:cstheme="minorHAnsi"/>
              </w:rPr>
              <w:t>ö</w:t>
            </w:r>
            <w:r w:rsidRPr="0056390B">
              <w:rPr>
                <w:rFonts w:cstheme="minorHAnsi"/>
              </w:rPr>
              <w:t>rebilir, kendi ad</w:t>
            </w:r>
            <w:r w:rsidRPr="0056390B">
              <w:rPr>
                <w:rFonts w:hint="eastAsia" w:cstheme="minorHAnsi"/>
              </w:rPr>
              <w:t>ı</w:t>
            </w:r>
            <w:r w:rsidRPr="0056390B">
              <w:rPr>
                <w:rFonts w:cstheme="minorHAnsi"/>
              </w:rPr>
              <w:t>na g</w:t>
            </w:r>
            <w:r w:rsidRPr="0056390B">
              <w:rPr>
                <w:rFonts w:hint="eastAsia" w:cstheme="minorHAnsi"/>
              </w:rPr>
              <w:t>ö</w:t>
            </w:r>
            <w:r w:rsidRPr="0056390B">
              <w:rPr>
                <w:rFonts w:cstheme="minorHAnsi"/>
              </w:rPr>
              <w:t>nderebilir</w:t>
            </w:r>
            <w:r>
              <w:rPr>
                <w:rFonts w:cstheme="minorHAnsi"/>
              </w:rPr>
              <w:t>.</w:t>
            </w:r>
          </w:p>
          <w:p w:rsidRPr="00F735FE" w:rsidR="00E813EF" w:rsidP="00E813EF" w:rsidRDefault="00E813E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/>
                <w:color w:val="FF0000"/>
              </w:rPr>
              <w:t>İşlem Yap:</w:t>
            </w:r>
            <w:r w:rsidRPr="00F735F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56390B">
              <w:rPr>
                <w:rFonts w:cstheme="minorHAnsi"/>
              </w:rPr>
              <w:t>Birim ad</w:t>
            </w:r>
            <w:r w:rsidRPr="0056390B">
              <w:rPr>
                <w:rFonts w:hint="eastAsia" w:cstheme="minorHAnsi"/>
              </w:rPr>
              <w:t>ı</w:t>
            </w:r>
            <w:r w:rsidRPr="0056390B">
              <w:rPr>
                <w:rFonts w:cstheme="minorHAnsi"/>
              </w:rPr>
              <w:t>na belge al</w:t>
            </w:r>
            <w:r w:rsidRPr="0056390B">
              <w:rPr>
                <w:rFonts w:hint="eastAsia" w:cstheme="minorHAnsi"/>
              </w:rPr>
              <w:t>ı</w:t>
            </w:r>
            <w:r w:rsidRPr="0056390B">
              <w:rPr>
                <w:rFonts w:cstheme="minorHAnsi"/>
              </w:rPr>
              <w:t>r, i</w:t>
            </w:r>
            <w:r w:rsidRPr="0056390B">
              <w:rPr>
                <w:rFonts w:hint="eastAsia" w:cstheme="minorHAnsi"/>
              </w:rPr>
              <w:t>ş</w:t>
            </w:r>
            <w:r w:rsidRPr="0056390B">
              <w:rPr>
                <w:rFonts w:cstheme="minorHAnsi"/>
              </w:rPr>
              <w:t>ler ve g</w:t>
            </w:r>
            <w:r w:rsidRPr="0056390B">
              <w:rPr>
                <w:rFonts w:hint="eastAsia" w:cstheme="minorHAnsi"/>
              </w:rPr>
              <w:t>ö</w:t>
            </w:r>
            <w:r w:rsidRPr="0056390B">
              <w:rPr>
                <w:rFonts w:cstheme="minorHAnsi"/>
              </w:rPr>
              <w:t>nderebilir, belgeleri g</w:t>
            </w:r>
            <w:r w:rsidRPr="0056390B">
              <w:rPr>
                <w:rFonts w:hint="eastAsia" w:cstheme="minorHAnsi"/>
              </w:rPr>
              <w:t>ö</w:t>
            </w:r>
            <w:r w:rsidRPr="0056390B">
              <w:rPr>
                <w:rFonts w:cstheme="minorHAnsi"/>
              </w:rPr>
              <w:t>rme yetkisi vard</w:t>
            </w:r>
            <w:r w:rsidRPr="0056390B">
              <w:rPr>
                <w:rFonts w:hint="eastAsia" w:cstheme="minorHAnsi"/>
              </w:rPr>
              <w:t>ı</w:t>
            </w:r>
            <w:r w:rsidRPr="0056390B">
              <w:rPr>
                <w:rFonts w:cstheme="minorHAnsi"/>
              </w:rPr>
              <w:t>r.</w:t>
            </w:r>
          </w:p>
          <w:p w:rsidRPr="00E57B14" w:rsidR="00C90B6E" w:rsidP="00E813EF" w:rsidRDefault="00E813EF">
            <w:pPr>
              <w:rPr>
                <w:bCs/>
              </w:rPr>
            </w:pPr>
            <w:r w:rsidRPr="00F735FE">
              <w:rPr>
                <w:rFonts w:cstheme="minorHAnsi"/>
                <w:b/>
                <w:color w:val="FF0000"/>
              </w:rPr>
              <w:t>Keps:</w:t>
            </w:r>
            <w:r>
              <w:rPr>
                <w:rFonts w:cstheme="minorHAnsi"/>
                <w:b/>
                <w:color w:val="FF0000"/>
              </w:rPr>
              <w:t xml:space="preserve"> </w:t>
            </w:r>
            <w:r w:rsidRPr="00F735FE">
              <w:rPr>
                <w:rFonts w:cstheme="minorHAnsi"/>
              </w:rPr>
              <w:t>Birimden kurum dışına Kep ile (Kayıtlı Elektronik Posta) otomatik yazının gitmesini sağlayan ekranlara erişim yetkisidir.</w:t>
            </w:r>
          </w:p>
        </w:tc>
      </w:tr>
    </w:tbl>
    <w:p w:rsidR="00526DC3" w:rsidP="006D4538" w:rsidRDefault="00526DC3"/>
    <w:sectPr w:rsidR="00526DC3" w:rsidSect="00A61006">
      <w:footerReference r:id="R67559aad6b0c4e6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3D9" w:rsidRDefault="00D573D9" w:rsidP="00BD3F84">
      <w:pPr>
        <w:spacing w:after="0" w:line="240" w:lineRule="auto"/>
      </w:pPr>
      <w:r>
        <w:separator/>
      </w:r>
    </w:p>
  </w:endnote>
  <w:endnote w:type="continuationSeparator" w:id="0">
    <w:p w:rsidR="00D573D9" w:rsidRDefault="00D573D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3D9" w:rsidRDefault="00D573D9" w:rsidP="00BD3F84">
      <w:pPr>
        <w:spacing w:after="0" w:line="240" w:lineRule="auto"/>
      </w:pPr>
      <w:r>
        <w:separator/>
      </w:r>
    </w:p>
  </w:footnote>
  <w:footnote w:type="continuationSeparator" w:id="0">
    <w:p w:rsidR="00D573D9" w:rsidRDefault="00D573D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Bilgi İşlem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EBYS YETKİLENDİRME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KYS-FR/DB‐BID/01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3C254D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3C254D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D20CF"/>
    <w:multiLevelType w:val="hybridMultilevel"/>
    <w:tmpl w:val="B9F2F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4D"/>
    <w:rsid w:val="00021074"/>
    <w:rsid w:val="00043054"/>
    <w:rsid w:val="00060EC2"/>
    <w:rsid w:val="000A5923"/>
    <w:rsid w:val="000E3949"/>
    <w:rsid w:val="00102B14"/>
    <w:rsid w:val="00102F0E"/>
    <w:rsid w:val="00116C00"/>
    <w:rsid w:val="00142D1B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3C254D"/>
    <w:rsid w:val="00403207"/>
    <w:rsid w:val="00432F6F"/>
    <w:rsid w:val="0044058E"/>
    <w:rsid w:val="004A22C2"/>
    <w:rsid w:val="004B3864"/>
    <w:rsid w:val="004B5D47"/>
    <w:rsid w:val="004C04B8"/>
    <w:rsid w:val="004C59E9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676F0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573D9"/>
    <w:rsid w:val="00DD5402"/>
    <w:rsid w:val="00E02603"/>
    <w:rsid w:val="00E517CF"/>
    <w:rsid w:val="00E57B14"/>
    <w:rsid w:val="00E66350"/>
    <w:rsid w:val="00E675C9"/>
    <w:rsid w:val="00E813EF"/>
    <w:rsid w:val="00EB49F7"/>
    <w:rsid w:val="00F0546F"/>
    <w:rsid w:val="00F175DB"/>
    <w:rsid w:val="00F36898"/>
    <w:rsid w:val="00F43FE7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813E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67559aad6b0c4e6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F03B-C1D4-4D37-9544-C0AECDB5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EBYS Yetkilendirme Formu.dotx</Template>
  <TotalTime>1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MODOGLU</dc:creator>
  <cp:keywords/>
  <dc:description/>
  <cp:lastModifiedBy>SEDA MODOGLU</cp:lastModifiedBy>
  <cp:revision>1</cp:revision>
  <dcterms:created xsi:type="dcterms:W3CDTF">2026-07-01T12:04:00Z</dcterms:created>
  <dcterms:modified xsi:type="dcterms:W3CDTF">2026-07-01T12:05:00Z</dcterms:modified>
</cp:coreProperties>
</file>